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52F" w:rsidRPr="00E60FA6" w:rsidRDefault="0032527B" w:rsidP="00331738">
      <w:pPr>
        <w:pStyle w:val="SemEspaamen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0DEBEE9">
                <wp:simplePos x="0" y="0"/>
                <wp:positionH relativeFrom="column">
                  <wp:posOffset>1322070</wp:posOffset>
                </wp:positionH>
                <wp:positionV relativeFrom="paragraph">
                  <wp:posOffset>-513080</wp:posOffset>
                </wp:positionV>
                <wp:extent cx="2911475" cy="162687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11475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705FC" w:rsidRDefault="009705FC" w:rsidP="001075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8"/>
                              </w:rPr>
                              <w:drawing>
                                <wp:inline distT="0" distB="0" distL="0" distR="0">
                                  <wp:extent cx="1536065" cy="1192530"/>
                                  <wp:effectExtent l="19050" t="0" r="6985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b="107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065" cy="119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05FC" w:rsidRPr="00426870" w:rsidRDefault="009705FC" w:rsidP="001075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426870">
                              <w:rPr>
                                <w:rFonts w:ascii="Times New Roman" w:hAnsi="Times New Roman"/>
                                <w:sz w:val="18"/>
                              </w:rPr>
                              <w:t>Secretaria de Estado de Ciência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,</w:t>
                            </w:r>
                            <w:r w:rsidRPr="00426870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Tecnologia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e Inovação</w:t>
                            </w:r>
                          </w:p>
                          <w:p w:rsidR="009705FC" w:rsidRDefault="009705FC" w:rsidP="001075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426870">
                              <w:rPr>
                                <w:rFonts w:ascii="Times New Roman" w:hAnsi="Times New Roman"/>
                                <w:sz w:val="18"/>
                              </w:rPr>
                              <w:t>Fundação Universidade do Estado do Rio de Janeiro</w:t>
                            </w:r>
                          </w:p>
                          <w:p w:rsidR="009705FC" w:rsidRDefault="009705FC" w:rsidP="001075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  <w:p w:rsidR="009705FC" w:rsidRPr="00426870" w:rsidRDefault="009705FC" w:rsidP="0010752F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</w:p>
                          <w:p w:rsidR="009705FC" w:rsidRDefault="009705FC" w:rsidP="001075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EBEE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4.1pt;margin-top:-40.4pt;width:229.25pt;height:128.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" filled="f" stroked="f">
                <v:path arrowok="t"/>
                <v:textbox>
                  <w:txbxContent>
                    <w:p w:rsidR="009705FC" w:rsidRDefault="009705FC" w:rsidP="0010752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8"/>
                        </w:rPr>
                        <w:drawing>
                          <wp:inline distT="0" distB="0" distL="0" distR="0">
                            <wp:extent cx="1536065" cy="1192530"/>
                            <wp:effectExtent l="19050" t="0" r="6985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 b="107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065" cy="119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05FC" w:rsidRPr="00426870" w:rsidRDefault="009705FC" w:rsidP="0010752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426870">
                        <w:rPr>
                          <w:rFonts w:ascii="Times New Roman" w:hAnsi="Times New Roman"/>
                          <w:sz w:val="18"/>
                        </w:rPr>
                        <w:t>Secretaria de Estado de Ciência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>,</w:t>
                      </w:r>
                      <w:r w:rsidRPr="00426870">
                        <w:rPr>
                          <w:rFonts w:ascii="Times New Roman" w:hAnsi="Times New Roman"/>
                          <w:sz w:val="18"/>
                        </w:rPr>
                        <w:t xml:space="preserve"> Tecnologia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 e Inovação</w:t>
                      </w:r>
                    </w:p>
                    <w:p w:rsidR="009705FC" w:rsidRDefault="009705FC" w:rsidP="0010752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  <w:r w:rsidRPr="00426870">
                        <w:rPr>
                          <w:rFonts w:ascii="Times New Roman" w:hAnsi="Times New Roman"/>
                          <w:sz w:val="18"/>
                        </w:rPr>
                        <w:t>Fundação Universidade do Estado do Rio de Janeiro</w:t>
                      </w:r>
                    </w:p>
                    <w:p w:rsidR="009705FC" w:rsidRDefault="009705FC" w:rsidP="0010752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</w:p>
                    <w:p w:rsidR="009705FC" w:rsidRPr="00426870" w:rsidRDefault="009705FC" w:rsidP="0010752F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18"/>
                        </w:rPr>
                      </w:pPr>
                    </w:p>
                    <w:p w:rsidR="009705FC" w:rsidRDefault="009705FC" w:rsidP="0010752F"/>
                  </w:txbxContent>
                </v:textbox>
              </v:shape>
            </w:pict>
          </mc:Fallback>
        </mc:AlternateContent>
      </w:r>
      <w:r w:rsidR="0010752F" w:rsidRPr="00E60FA6">
        <w:tab/>
      </w:r>
    </w:p>
    <w:p w:rsidR="0010752F" w:rsidRPr="00E60FA6" w:rsidRDefault="0010752F" w:rsidP="0010752F">
      <w:pPr>
        <w:rPr>
          <w:rFonts w:ascii="Arial" w:hAnsi="Arial" w:cs="Arial"/>
          <w:sz w:val="24"/>
          <w:szCs w:val="24"/>
        </w:rPr>
      </w:pPr>
    </w:p>
    <w:p w:rsidR="0010752F" w:rsidRPr="00E60FA6" w:rsidRDefault="0010752F" w:rsidP="0010752F">
      <w:pPr>
        <w:tabs>
          <w:tab w:val="left" w:pos="2354"/>
          <w:tab w:val="left" w:pos="3256"/>
        </w:tabs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0752F" w:rsidRPr="00E60FA6" w:rsidRDefault="0010752F" w:rsidP="0010752F">
      <w:pPr>
        <w:tabs>
          <w:tab w:val="left" w:pos="2354"/>
          <w:tab w:val="left" w:pos="3256"/>
        </w:tabs>
        <w:spacing w:after="0"/>
        <w:rPr>
          <w:rFonts w:ascii="Arial" w:hAnsi="Arial" w:cs="Arial"/>
          <w:sz w:val="24"/>
          <w:szCs w:val="24"/>
        </w:rPr>
      </w:pPr>
    </w:p>
    <w:p w:rsidR="0010752F" w:rsidRPr="00E60FA6" w:rsidRDefault="0010752F" w:rsidP="0010752F">
      <w:pPr>
        <w:tabs>
          <w:tab w:val="left" w:pos="2354"/>
        </w:tabs>
        <w:spacing w:after="0"/>
        <w:rPr>
          <w:rFonts w:ascii="Arial" w:hAnsi="Arial" w:cs="Arial"/>
          <w:sz w:val="24"/>
          <w:szCs w:val="24"/>
        </w:rPr>
      </w:pPr>
    </w:p>
    <w:p w:rsidR="0010752F" w:rsidRPr="00E60FA6" w:rsidRDefault="0010752F" w:rsidP="0010752F">
      <w:pPr>
        <w:spacing w:line="360" w:lineRule="auto"/>
        <w:ind w:right="-710" w:hanging="567"/>
        <w:rPr>
          <w:rFonts w:ascii="Arial" w:hAnsi="Arial" w:cs="Arial"/>
          <w:sz w:val="24"/>
          <w:szCs w:val="24"/>
        </w:rPr>
      </w:pPr>
    </w:p>
    <w:p w:rsidR="0010752F" w:rsidRPr="00E60FA6" w:rsidRDefault="0010752F" w:rsidP="00AB30A1">
      <w:pPr>
        <w:spacing w:line="360" w:lineRule="auto"/>
        <w:ind w:right="-710" w:hanging="567"/>
        <w:jc w:val="both"/>
        <w:rPr>
          <w:rFonts w:ascii="Arial" w:hAnsi="Arial" w:cs="Arial"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>CI</w:t>
      </w:r>
      <w:r w:rsidR="0077618E">
        <w:rPr>
          <w:rFonts w:ascii="Arial" w:hAnsi="Arial" w:cs="Arial"/>
          <w:sz w:val="24"/>
          <w:szCs w:val="24"/>
        </w:rPr>
        <w:t xml:space="preserve"> ______________________</w:t>
      </w:r>
      <w:r w:rsidR="0096565C">
        <w:rPr>
          <w:rFonts w:ascii="Arial" w:hAnsi="Arial" w:cs="Arial"/>
          <w:sz w:val="24"/>
          <w:szCs w:val="24"/>
        </w:rPr>
        <w:t xml:space="preserve">                  </w:t>
      </w:r>
      <w:r w:rsidR="00780AD4">
        <w:rPr>
          <w:rFonts w:ascii="Arial" w:hAnsi="Arial" w:cs="Arial"/>
          <w:sz w:val="24"/>
          <w:szCs w:val="24"/>
        </w:rPr>
        <w:t xml:space="preserve">  </w:t>
      </w:r>
      <w:r w:rsidR="0077618E">
        <w:rPr>
          <w:rFonts w:ascii="Arial" w:hAnsi="Arial" w:cs="Arial"/>
          <w:sz w:val="24"/>
          <w:szCs w:val="24"/>
        </w:rPr>
        <w:t xml:space="preserve">                             </w:t>
      </w:r>
      <w:r w:rsidR="00780AD4">
        <w:rPr>
          <w:rFonts w:ascii="Arial" w:hAnsi="Arial" w:cs="Arial"/>
          <w:sz w:val="24"/>
          <w:szCs w:val="24"/>
        </w:rPr>
        <w:t xml:space="preserve"> </w:t>
      </w:r>
      <w:r w:rsidRPr="00E60FA6">
        <w:rPr>
          <w:rFonts w:ascii="Arial" w:hAnsi="Arial" w:cs="Arial"/>
          <w:sz w:val="24"/>
          <w:szCs w:val="24"/>
        </w:rPr>
        <w:t xml:space="preserve">Rio de Janeiro, </w:t>
      </w:r>
      <w:r w:rsidR="0077618E">
        <w:rPr>
          <w:rFonts w:ascii="Arial" w:hAnsi="Arial" w:cs="Arial"/>
          <w:sz w:val="24"/>
          <w:szCs w:val="24"/>
        </w:rPr>
        <w:t>___</w:t>
      </w:r>
      <w:r w:rsidR="00F61369">
        <w:rPr>
          <w:rFonts w:ascii="Arial" w:hAnsi="Arial" w:cs="Arial"/>
          <w:sz w:val="24"/>
          <w:szCs w:val="24"/>
        </w:rPr>
        <w:t xml:space="preserve">de </w:t>
      </w:r>
      <w:r w:rsidR="0077618E">
        <w:rPr>
          <w:rFonts w:ascii="Arial" w:hAnsi="Arial" w:cs="Arial"/>
          <w:sz w:val="24"/>
          <w:szCs w:val="24"/>
        </w:rPr>
        <w:t>___________</w:t>
      </w:r>
      <w:r w:rsidR="00AE4B6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F2AF2">
        <w:rPr>
          <w:rFonts w:ascii="Arial" w:hAnsi="Arial" w:cs="Arial"/>
          <w:sz w:val="24"/>
          <w:szCs w:val="24"/>
        </w:rPr>
        <w:t>de</w:t>
      </w:r>
      <w:proofErr w:type="spellEnd"/>
      <w:r w:rsidR="007F2AF2">
        <w:rPr>
          <w:rFonts w:ascii="Arial" w:hAnsi="Arial" w:cs="Arial"/>
          <w:sz w:val="24"/>
          <w:szCs w:val="24"/>
        </w:rPr>
        <w:t xml:space="preserve"> </w:t>
      </w:r>
      <w:r w:rsidR="0077618E">
        <w:rPr>
          <w:rFonts w:ascii="Arial" w:hAnsi="Arial" w:cs="Arial"/>
          <w:sz w:val="24"/>
          <w:szCs w:val="24"/>
        </w:rPr>
        <w:t>_____</w:t>
      </w:r>
      <w:r w:rsidR="00780AD4">
        <w:rPr>
          <w:rFonts w:ascii="Arial" w:hAnsi="Arial" w:cs="Arial"/>
          <w:sz w:val="24"/>
          <w:szCs w:val="24"/>
        </w:rPr>
        <w:t>.</w:t>
      </w:r>
    </w:p>
    <w:p w:rsidR="00FB70F2" w:rsidRPr="00E60FA6" w:rsidRDefault="00FB70F2" w:rsidP="00FB70F2">
      <w:pPr>
        <w:spacing w:before="120" w:line="360" w:lineRule="auto"/>
        <w:ind w:left="-567" w:right="-660"/>
        <w:jc w:val="both"/>
        <w:rPr>
          <w:rFonts w:ascii="Arial" w:hAnsi="Arial" w:cs="Arial"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 xml:space="preserve">De: </w:t>
      </w:r>
      <w:r w:rsidR="00780AD4">
        <w:rPr>
          <w:rFonts w:ascii="Arial" w:hAnsi="Arial" w:cs="Arial"/>
          <w:sz w:val="24"/>
          <w:szCs w:val="24"/>
        </w:rPr>
        <w:t xml:space="preserve">Programa de Pós-Graduação </w:t>
      </w:r>
      <w:r w:rsidR="0077618E">
        <w:rPr>
          <w:rFonts w:ascii="Arial" w:hAnsi="Arial" w:cs="Arial"/>
          <w:sz w:val="24"/>
          <w:szCs w:val="24"/>
        </w:rPr>
        <w:t>_________________________________</w:t>
      </w:r>
    </w:p>
    <w:p w:rsidR="0010752F" w:rsidRPr="00780AD4" w:rsidRDefault="0010752F" w:rsidP="0010752F">
      <w:pPr>
        <w:spacing w:before="120" w:line="360" w:lineRule="auto"/>
        <w:ind w:left="-567"/>
        <w:jc w:val="both"/>
        <w:rPr>
          <w:rFonts w:ascii="Arial" w:hAnsi="Arial" w:cs="Arial"/>
          <w:b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 xml:space="preserve">Para: </w:t>
      </w:r>
      <w:r w:rsidR="00780AD4">
        <w:rPr>
          <w:rFonts w:ascii="Arial" w:hAnsi="Arial" w:cs="Arial"/>
          <w:sz w:val="24"/>
          <w:szCs w:val="24"/>
        </w:rPr>
        <w:t>PR-2/DCARH/</w:t>
      </w:r>
      <w:r w:rsidR="00780AD4" w:rsidRPr="00780AD4">
        <w:rPr>
          <w:rFonts w:ascii="Arial" w:hAnsi="Arial" w:cs="Arial"/>
          <w:b/>
          <w:sz w:val="24"/>
          <w:szCs w:val="24"/>
        </w:rPr>
        <w:t>PROPG</w:t>
      </w:r>
    </w:p>
    <w:p w:rsidR="009646AD" w:rsidRDefault="0010752F" w:rsidP="009646AD">
      <w:pPr>
        <w:spacing w:before="120" w:line="360" w:lineRule="auto"/>
        <w:ind w:left="-567" w:right="-660"/>
        <w:jc w:val="both"/>
        <w:rPr>
          <w:rFonts w:ascii="Arial" w:hAnsi="Arial" w:cs="Arial"/>
          <w:sz w:val="24"/>
          <w:szCs w:val="24"/>
        </w:rPr>
      </w:pPr>
      <w:r w:rsidRPr="00E60FA6">
        <w:rPr>
          <w:rFonts w:ascii="Arial" w:hAnsi="Arial" w:cs="Arial"/>
          <w:sz w:val="24"/>
          <w:szCs w:val="24"/>
        </w:rPr>
        <w:t xml:space="preserve">Assunto: </w:t>
      </w:r>
      <w:r w:rsidR="00780AD4">
        <w:rPr>
          <w:rFonts w:ascii="Arial" w:hAnsi="Arial" w:cs="Arial"/>
          <w:sz w:val="24"/>
          <w:szCs w:val="24"/>
        </w:rPr>
        <w:t>Resultado Seleção Interna PDSE</w:t>
      </w:r>
    </w:p>
    <w:p w:rsidR="000B0764" w:rsidRDefault="000B0764" w:rsidP="009646AD">
      <w:pPr>
        <w:spacing w:before="120" w:line="360" w:lineRule="auto"/>
        <w:ind w:left="-567" w:right="-660"/>
        <w:jc w:val="both"/>
        <w:rPr>
          <w:rFonts w:ascii="Arial" w:hAnsi="Arial" w:cs="Arial"/>
          <w:bCs/>
          <w:sz w:val="24"/>
          <w:szCs w:val="24"/>
        </w:rPr>
      </w:pPr>
    </w:p>
    <w:p w:rsidR="00840073" w:rsidRDefault="00840073" w:rsidP="00236E17">
      <w:pPr>
        <w:spacing w:before="120" w:line="360" w:lineRule="auto"/>
        <w:ind w:left="-567" w:right="-660" w:firstLine="127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 acordo com o Edital 01/PR-2/2020, item 6.7, encaminhamos abaixo a listagem dos bolsistas selecionados para Programa de Doutorado Sanduíche – PDSE:</w:t>
      </w:r>
    </w:p>
    <w:p w:rsidR="00F21D35" w:rsidRDefault="00F21D35" w:rsidP="00236E17">
      <w:pPr>
        <w:spacing w:before="120" w:line="360" w:lineRule="auto"/>
        <w:ind w:left="-567" w:right="-660" w:firstLine="1275"/>
        <w:jc w:val="both"/>
        <w:rPr>
          <w:rFonts w:ascii="Arial" w:hAnsi="Arial" w:cs="Arial"/>
          <w:bCs/>
          <w:sz w:val="24"/>
          <w:szCs w:val="24"/>
        </w:rPr>
      </w:pPr>
    </w:p>
    <w:p w:rsidR="00840073" w:rsidRDefault="00E5252D" w:rsidP="00F21D35">
      <w:pPr>
        <w:spacing w:before="120" w:line="480" w:lineRule="auto"/>
        <w:ind w:left="-567" w:right="-65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- Candidato: ___________________________________________________________</w:t>
      </w:r>
    </w:p>
    <w:p w:rsidR="00E5252D" w:rsidRDefault="00E5252D" w:rsidP="00F21D35">
      <w:pPr>
        <w:spacing w:before="120" w:line="480" w:lineRule="auto"/>
        <w:ind w:left="-567" w:right="-658"/>
        <w:jc w:val="both"/>
        <w:rPr>
          <w:rFonts w:ascii="Arial" w:hAnsi="Arial" w:cs="Arial"/>
          <w:bCs/>
          <w:color w:val="FF0000"/>
          <w:sz w:val="16"/>
          <w:szCs w:val="16"/>
        </w:rPr>
      </w:pPr>
      <w:r>
        <w:rPr>
          <w:rFonts w:ascii="Arial" w:hAnsi="Arial" w:cs="Arial"/>
          <w:bCs/>
          <w:sz w:val="24"/>
          <w:szCs w:val="24"/>
        </w:rPr>
        <w:t xml:space="preserve">- Período: </w:t>
      </w:r>
      <w:r w:rsidR="001440EE" w:rsidRPr="001440EE">
        <w:rPr>
          <w:rFonts w:ascii="Arial" w:hAnsi="Arial" w:cs="Arial"/>
          <w:bCs/>
          <w:color w:val="FF0000"/>
          <w:sz w:val="16"/>
          <w:szCs w:val="16"/>
        </w:rPr>
        <w:t>Somente mês e ano</w:t>
      </w:r>
    </w:p>
    <w:p w:rsidR="0077618E" w:rsidRPr="0077618E" w:rsidRDefault="0077618E" w:rsidP="00F21D35">
      <w:pPr>
        <w:spacing w:before="120" w:line="480" w:lineRule="auto"/>
        <w:ind w:left="-567" w:right="-658"/>
        <w:jc w:val="both"/>
        <w:rPr>
          <w:rFonts w:ascii="Arial" w:hAnsi="Arial" w:cs="Arial"/>
          <w:bCs/>
          <w:sz w:val="24"/>
          <w:szCs w:val="24"/>
        </w:rPr>
      </w:pPr>
      <w:r w:rsidRPr="0077618E">
        <w:rPr>
          <w:rFonts w:ascii="Arial" w:hAnsi="Arial" w:cs="Arial"/>
          <w:bCs/>
          <w:sz w:val="24"/>
          <w:szCs w:val="24"/>
        </w:rPr>
        <w:t xml:space="preserve">- </w:t>
      </w:r>
      <w:r>
        <w:rPr>
          <w:rFonts w:ascii="Arial" w:hAnsi="Arial" w:cs="Arial"/>
          <w:bCs/>
          <w:sz w:val="24"/>
          <w:szCs w:val="24"/>
        </w:rPr>
        <w:t>Instituição/ País: _______________________________________________________</w:t>
      </w:r>
    </w:p>
    <w:p w:rsidR="00E5252D" w:rsidRDefault="00E5252D" w:rsidP="00F21D35">
      <w:pPr>
        <w:spacing w:before="120" w:line="480" w:lineRule="auto"/>
        <w:ind w:left="-567" w:right="-65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Situação: </w:t>
      </w:r>
      <w:r w:rsidR="0077618E">
        <w:rPr>
          <w:rFonts w:ascii="Arial" w:hAnsi="Arial" w:cs="Arial"/>
          <w:bCs/>
          <w:sz w:val="24"/>
          <w:szCs w:val="24"/>
        </w:rPr>
        <w:t xml:space="preserve">              </w:t>
      </w:r>
      <w:r w:rsidR="001440EE">
        <w:rPr>
          <w:rFonts w:ascii="Arial" w:hAnsi="Arial" w:cs="Arial"/>
          <w:bCs/>
          <w:sz w:val="24"/>
          <w:szCs w:val="24"/>
        </w:rPr>
        <w:t xml:space="preserve">Aprovado </w:t>
      </w:r>
      <w:proofErr w:type="gramStart"/>
      <w:r w:rsidR="001440EE"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 w:rsidR="001440EE">
        <w:rPr>
          <w:rFonts w:ascii="Arial" w:hAnsi="Arial" w:cs="Arial"/>
          <w:bCs/>
          <w:sz w:val="24"/>
          <w:szCs w:val="24"/>
        </w:rPr>
        <w:t xml:space="preserve">   )</w:t>
      </w:r>
      <w:r>
        <w:rPr>
          <w:rFonts w:ascii="Arial" w:hAnsi="Arial" w:cs="Arial"/>
          <w:bCs/>
          <w:sz w:val="24"/>
          <w:szCs w:val="24"/>
        </w:rPr>
        <w:t xml:space="preserve">    </w:t>
      </w:r>
      <w:r w:rsidR="0077618E">
        <w:rPr>
          <w:rFonts w:ascii="Arial" w:hAnsi="Arial" w:cs="Arial"/>
          <w:bCs/>
          <w:sz w:val="24"/>
          <w:szCs w:val="24"/>
        </w:rPr>
        <w:t xml:space="preserve">   </w:t>
      </w:r>
      <w:r w:rsidR="001440EE">
        <w:rPr>
          <w:rFonts w:ascii="Arial" w:hAnsi="Arial" w:cs="Arial"/>
          <w:bCs/>
          <w:sz w:val="24"/>
          <w:szCs w:val="24"/>
        </w:rPr>
        <w:t xml:space="preserve"> </w:t>
      </w:r>
      <w:r w:rsidR="0077618E">
        <w:rPr>
          <w:rFonts w:ascii="Arial" w:hAnsi="Arial" w:cs="Arial"/>
          <w:bCs/>
          <w:sz w:val="24"/>
          <w:szCs w:val="24"/>
        </w:rPr>
        <w:t xml:space="preserve"> Aprovado/Aguardando c</w:t>
      </w:r>
      <w:r>
        <w:rPr>
          <w:rFonts w:ascii="Arial" w:hAnsi="Arial" w:cs="Arial"/>
          <w:bCs/>
          <w:sz w:val="24"/>
          <w:szCs w:val="24"/>
        </w:rPr>
        <w:t>ota (</w:t>
      </w:r>
      <w:r w:rsidR="001440EE">
        <w:rPr>
          <w:rFonts w:ascii="Arial" w:hAnsi="Arial" w:cs="Arial"/>
          <w:bCs/>
          <w:sz w:val="24"/>
          <w:szCs w:val="24"/>
        </w:rPr>
        <w:t xml:space="preserve">     </w:t>
      </w:r>
      <w:r>
        <w:rPr>
          <w:rFonts w:ascii="Arial" w:hAnsi="Arial" w:cs="Arial"/>
          <w:bCs/>
          <w:sz w:val="24"/>
          <w:szCs w:val="24"/>
        </w:rPr>
        <w:t>)</w:t>
      </w:r>
    </w:p>
    <w:p w:rsidR="0077618E" w:rsidRDefault="0077618E" w:rsidP="00F21D35">
      <w:pPr>
        <w:spacing w:before="120" w:line="480" w:lineRule="auto"/>
        <w:ind w:left="-567" w:right="-65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- Documentação:    Completa 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  )          Aguardando resultado do teste de proficiência (     )</w:t>
      </w:r>
    </w:p>
    <w:p w:rsidR="0010752F" w:rsidRDefault="0010752F" w:rsidP="00840073">
      <w:pPr>
        <w:spacing w:before="120" w:line="360" w:lineRule="auto"/>
        <w:ind w:left="-567" w:right="-660"/>
        <w:jc w:val="both"/>
        <w:rPr>
          <w:rFonts w:ascii="Arial" w:hAnsi="Arial" w:cs="Arial"/>
          <w:bCs/>
          <w:sz w:val="24"/>
          <w:szCs w:val="24"/>
        </w:rPr>
      </w:pPr>
    </w:p>
    <w:p w:rsidR="004608C9" w:rsidRDefault="004608C9" w:rsidP="004608C9">
      <w:pPr>
        <w:spacing w:before="120" w:line="360" w:lineRule="auto"/>
        <w:ind w:right="-660"/>
        <w:jc w:val="center"/>
        <w:rPr>
          <w:rFonts w:ascii="Arial" w:hAnsi="Arial" w:cs="Arial"/>
          <w:bCs/>
          <w:sz w:val="24"/>
          <w:szCs w:val="24"/>
        </w:rPr>
      </w:pPr>
    </w:p>
    <w:p w:rsidR="004608C9" w:rsidRDefault="004608C9" w:rsidP="004608C9">
      <w:pPr>
        <w:spacing w:before="120" w:line="360" w:lineRule="auto"/>
        <w:ind w:right="-66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Atenciosamente,</w:t>
      </w:r>
    </w:p>
    <w:p w:rsidR="004608C9" w:rsidRDefault="004608C9" w:rsidP="004608C9">
      <w:pPr>
        <w:spacing w:before="120" w:line="360" w:lineRule="auto"/>
        <w:ind w:right="-660"/>
        <w:jc w:val="center"/>
        <w:rPr>
          <w:rFonts w:ascii="Arial" w:hAnsi="Arial" w:cs="Arial"/>
          <w:bCs/>
          <w:sz w:val="24"/>
          <w:szCs w:val="24"/>
        </w:rPr>
      </w:pPr>
    </w:p>
    <w:p w:rsidR="004608C9" w:rsidRDefault="00780AD4" w:rsidP="004608C9">
      <w:pPr>
        <w:spacing w:after="0" w:line="240" w:lineRule="auto"/>
        <w:ind w:right="-662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Coordenador PPG XXXXX</w:t>
      </w:r>
    </w:p>
    <w:p w:rsidR="004608C9" w:rsidRDefault="00780AD4" w:rsidP="004608C9">
      <w:pPr>
        <w:spacing w:after="0" w:line="240" w:lineRule="auto"/>
        <w:ind w:right="-662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(Carimbo)</w:t>
      </w:r>
    </w:p>
    <w:p w:rsidR="004608C9" w:rsidRPr="00E60FA6" w:rsidRDefault="004608C9" w:rsidP="004608C9">
      <w:pPr>
        <w:spacing w:before="120" w:line="360" w:lineRule="auto"/>
        <w:ind w:right="-660"/>
        <w:jc w:val="center"/>
        <w:rPr>
          <w:rFonts w:ascii="Arial" w:hAnsi="Arial" w:cs="Arial"/>
          <w:bCs/>
          <w:sz w:val="24"/>
          <w:szCs w:val="24"/>
        </w:rPr>
      </w:pPr>
    </w:p>
    <w:sectPr w:rsidR="004608C9" w:rsidRPr="00E60FA6" w:rsidSect="00E5252D">
      <w:pgSz w:w="11906" w:h="16838"/>
      <w:pgMar w:top="720" w:right="720" w:bottom="720" w:left="720" w:header="709" w:footer="30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1D1"/>
    <w:rsid w:val="00015810"/>
    <w:rsid w:val="00033E5B"/>
    <w:rsid w:val="00061035"/>
    <w:rsid w:val="00063A2A"/>
    <w:rsid w:val="00081B4B"/>
    <w:rsid w:val="000B0764"/>
    <w:rsid w:val="000B7AEB"/>
    <w:rsid w:val="000D6886"/>
    <w:rsid w:val="000F0BC6"/>
    <w:rsid w:val="000F3A01"/>
    <w:rsid w:val="0010752F"/>
    <w:rsid w:val="00131B7F"/>
    <w:rsid w:val="001440EE"/>
    <w:rsid w:val="0015341B"/>
    <w:rsid w:val="00186516"/>
    <w:rsid w:val="002120EF"/>
    <w:rsid w:val="00217F54"/>
    <w:rsid w:val="00236E17"/>
    <w:rsid w:val="002470D9"/>
    <w:rsid w:val="002609B0"/>
    <w:rsid w:val="002E2594"/>
    <w:rsid w:val="002F50BD"/>
    <w:rsid w:val="0032527B"/>
    <w:rsid w:val="00331738"/>
    <w:rsid w:val="003E1439"/>
    <w:rsid w:val="003F6621"/>
    <w:rsid w:val="003F7C14"/>
    <w:rsid w:val="0041762B"/>
    <w:rsid w:val="00437FBA"/>
    <w:rsid w:val="004608C9"/>
    <w:rsid w:val="00477238"/>
    <w:rsid w:val="0048388E"/>
    <w:rsid w:val="004B0646"/>
    <w:rsid w:val="004D0BA9"/>
    <w:rsid w:val="004D2344"/>
    <w:rsid w:val="00550BAD"/>
    <w:rsid w:val="005545BB"/>
    <w:rsid w:val="00596968"/>
    <w:rsid w:val="005C0DFC"/>
    <w:rsid w:val="005C6E2E"/>
    <w:rsid w:val="00631DC3"/>
    <w:rsid w:val="006501E6"/>
    <w:rsid w:val="006606E6"/>
    <w:rsid w:val="006804D5"/>
    <w:rsid w:val="00691452"/>
    <w:rsid w:val="006A2344"/>
    <w:rsid w:val="006B4F5A"/>
    <w:rsid w:val="006C76F9"/>
    <w:rsid w:val="006E0BBF"/>
    <w:rsid w:val="006E372E"/>
    <w:rsid w:val="00743FE6"/>
    <w:rsid w:val="00762FFE"/>
    <w:rsid w:val="00765BFB"/>
    <w:rsid w:val="00772C28"/>
    <w:rsid w:val="0077618E"/>
    <w:rsid w:val="00780AD4"/>
    <w:rsid w:val="0079108D"/>
    <w:rsid w:val="00794EE2"/>
    <w:rsid w:val="007978D3"/>
    <w:rsid w:val="007B2EB3"/>
    <w:rsid w:val="007F2AF2"/>
    <w:rsid w:val="007F76B6"/>
    <w:rsid w:val="00810050"/>
    <w:rsid w:val="00814189"/>
    <w:rsid w:val="008254F5"/>
    <w:rsid w:val="00832E5C"/>
    <w:rsid w:val="00840073"/>
    <w:rsid w:val="0088416F"/>
    <w:rsid w:val="008B3FA5"/>
    <w:rsid w:val="008C4E61"/>
    <w:rsid w:val="008F3982"/>
    <w:rsid w:val="009129E3"/>
    <w:rsid w:val="00922E32"/>
    <w:rsid w:val="009252B0"/>
    <w:rsid w:val="00951D01"/>
    <w:rsid w:val="00952E47"/>
    <w:rsid w:val="009646AD"/>
    <w:rsid w:val="0096565C"/>
    <w:rsid w:val="00965A04"/>
    <w:rsid w:val="009705FC"/>
    <w:rsid w:val="00970826"/>
    <w:rsid w:val="00981612"/>
    <w:rsid w:val="009948C2"/>
    <w:rsid w:val="00A34538"/>
    <w:rsid w:val="00A358FA"/>
    <w:rsid w:val="00A44C93"/>
    <w:rsid w:val="00A52F3F"/>
    <w:rsid w:val="00A66082"/>
    <w:rsid w:val="00A67198"/>
    <w:rsid w:val="00AB30A1"/>
    <w:rsid w:val="00AE3F89"/>
    <w:rsid w:val="00AE4B6C"/>
    <w:rsid w:val="00AF565B"/>
    <w:rsid w:val="00B16AAF"/>
    <w:rsid w:val="00B21F40"/>
    <w:rsid w:val="00B82FDA"/>
    <w:rsid w:val="00BA22D9"/>
    <w:rsid w:val="00C14452"/>
    <w:rsid w:val="00C214B0"/>
    <w:rsid w:val="00C34AE7"/>
    <w:rsid w:val="00CA6B9D"/>
    <w:rsid w:val="00CF6588"/>
    <w:rsid w:val="00CF7A07"/>
    <w:rsid w:val="00D056A5"/>
    <w:rsid w:val="00D141D1"/>
    <w:rsid w:val="00D33355"/>
    <w:rsid w:val="00DA6B4D"/>
    <w:rsid w:val="00E22888"/>
    <w:rsid w:val="00E367E4"/>
    <w:rsid w:val="00E5252D"/>
    <w:rsid w:val="00E606AE"/>
    <w:rsid w:val="00E60FA6"/>
    <w:rsid w:val="00E64B36"/>
    <w:rsid w:val="00E72BB7"/>
    <w:rsid w:val="00E75C78"/>
    <w:rsid w:val="00E9270E"/>
    <w:rsid w:val="00EE4EE3"/>
    <w:rsid w:val="00EF5506"/>
    <w:rsid w:val="00F21D35"/>
    <w:rsid w:val="00F55C52"/>
    <w:rsid w:val="00F61369"/>
    <w:rsid w:val="00F70E56"/>
    <w:rsid w:val="00FA525D"/>
    <w:rsid w:val="00FB5F15"/>
    <w:rsid w:val="00FB7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2D2241-D5EE-304E-9F7C-EB3A7874F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752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2F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semiHidden/>
    <w:rsid w:val="006E0BB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19"/>
    </w:rPr>
  </w:style>
  <w:style w:type="paragraph" w:styleId="SemEspaamento">
    <w:name w:val="No Spacing"/>
    <w:uiPriority w:val="1"/>
    <w:qFormat/>
    <w:rsid w:val="00331738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64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CARH\Gest&#227;o%202016-19%20Egberto%20Gaspar%20de%20Moura\DCARH_2019\CI_2019\1%20-%20modelo%20de%20CI%20oficial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1 - modelo de CI oficial</Template>
  <TotalTime>40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Zupo</dc:creator>
  <cp:lastModifiedBy>José Luiz</cp:lastModifiedBy>
  <cp:revision>8</cp:revision>
  <cp:lastPrinted>2020-05-08T19:03:00Z</cp:lastPrinted>
  <dcterms:created xsi:type="dcterms:W3CDTF">2020-11-16T13:48:00Z</dcterms:created>
  <dcterms:modified xsi:type="dcterms:W3CDTF">2020-11-17T00:19:00Z</dcterms:modified>
</cp:coreProperties>
</file>